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5A809" w14:textId="0C85C40D" w:rsidR="0079585B" w:rsidRDefault="00036404" w:rsidP="00036404">
      <w:r>
        <w:rPr>
          <w:noProof/>
        </w:rPr>
        <w:t xml:space="preserve"> </w:t>
      </w:r>
    </w:p>
    <w:p w14:paraId="4D1B931F" w14:textId="5833234E" w:rsidR="00831E15" w:rsidRPr="00177985" w:rsidRDefault="00177985" w:rsidP="007412CD">
      <w:pPr>
        <w:spacing w:after="0" w:line="240" w:lineRule="auto"/>
        <w:ind w:left="5103"/>
        <w:rPr>
          <w:b/>
        </w:rPr>
      </w:pPr>
      <w:r w:rsidRPr="00177985">
        <w:rPr>
          <w:b/>
        </w:rPr>
        <w:fldChar w:fldCharType="begin">
          <w:ffData>
            <w:name w:val=""/>
            <w:enabled/>
            <w:calcOnExit w:val="0"/>
            <w:textInput>
              <w:default w:val="Firma"/>
            </w:textInput>
          </w:ffData>
        </w:fldChar>
      </w:r>
      <w:r w:rsidRPr="00177985">
        <w:rPr>
          <w:b/>
        </w:rPr>
        <w:instrText xml:space="preserve"> FORMTEXT </w:instrText>
      </w:r>
      <w:r w:rsidRPr="00177985">
        <w:rPr>
          <w:b/>
        </w:rPr>
      </w:r>
      <w:r w:rsidRPr="00177985">
        <w:rPr>
          <w:b/>
        </w:rPr>
        <w:fldChar w:fldCharType="separate"/>
      </w:r>
      <w:r w:rsidRPr="00177985">
        <w:rPr>
          <w:b/>
          <w:noProof/>
        </w:rPr>
        <w:t>Firma</w:t>
      </w:r>
      <w:r w:rsidRPr="00177985">
        <w:rPr>
          <w:b/>
        </w:rPr>
        <w:fldChar w:fldCharType="end"/>
      </w:r>
    </w:p>
    <w:p w14:paraId="6C1CF93E" w14:textId="6FFE6D74" w:rsidR="00831E15" w:rsidRDefault="00177985" w:rsidP="007412CD">
      <w:pPr>
        <w:spacing w:after="0" w:line="240" w:lineRule="auto"/>
        <w:ind w:left="5103"/>
      </w:pPr>
      <w:r w:rsidRPr="00177985">
        <w:fldChar w:fldCharType="begin">
          <w:ffData>
            <w:name w:val=""/>
            <w:enabled/>
            <w:calcOnExit w:val="0"/>
            <w:textInput>
              <w:default w:val="Vorname Name"/>
            </w:textInput>
          </w:ffData>
        </w:fldChar>
      </w:r>
      <w:r w:rsidRPr="00177985">
        <w:instrText xml:space="preserve"> FORMTEXT </w:instrText>
      </w:r>
      <w:r w:rsidRPr="00177985">
        <w:fldChar w:fldCharType="separate"/>
      </w:r>
      <w:r w:rsidRPr="00177985">
        <w:t>Vorname Name</w:t>
      </w:r>
      <w:r w:rsidRPr="00177985">
        <w:fldChar w:fldCharType="end"/>
      </w:r>
    </w:p>
    <w:p w14:paraId="0CB3A63C" w14:textId="78AE9C5C" w:rsidR="00831E15" w:rsidRDefault="00177985" w:rsidP="007412CD">
      <w:pPr>
        <w:spacing w:after="0" w:line="240" w:lineRule="auto"/>
        <w:ind w:left="5103"/>
      </w:pPr>
      <w:r>
        <w:fldChar w:fldCharType="begin">
          <w:ffData>
            <w:name w:val=""/>
            <w:enabled/>
            <w:calcOnExit w:val="0"/>
            <w:textInput>
              <w:default w:val="Adres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Adresse</w:t>
      </w:r>
      <w:r>
        <w:fldChar w:fldCharType="end"/>
      </w:r>
    </w:p>
    <w:p w14:paraId="49A441A6" w14:textId="0D138850" w:rsidR="00831E15" w:rsidRPr="00357AE9" w:rsidRDefault="00177985" w:rsidP="007412CD">
      <w:pPr>
        <w:spacing w:after="0" w:line="240" w:lineRule="auto"/>
        <w:ind w:left="5103"/>
        <w:rPr>
          <w:b/>
        </w:rPr>
      </w:pPr>
      <w:r>
        <w:fldChar w:fldCharType="begin">
          <w:ffData>
            <w:name w:val=""/>
            <w:enabled/>
            <w:calcOnExit w:val="0"/>
            <w:textInput>
              <w:default w:val="PLZ Ort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PLZ Ort</w:t>
      </w:r>
      <w:r>
        <w:fldChar w:fldCharType="end"/>
      </w:r>
    </w:p>
    <w:p w14:paraId="5A39BBE3" w14:textId="3CC59667" w:rsidR="00831E15" w:rsidRDefault="00831E15" w:rsidP="00831E15">
      <w:pPr>
        <w:spacing w:after="0" w:line="240" w:lineRule="auto"/>
      </w:pPr>
    </w:p>
    <w:p w14:paraId="41C8F396" w14:textId="441E1B86" w:rsidR="00831E15" w:rsidRDefault="00831E15" w:rsidP="00831E15">
      <w:pPr>
        <w:spacing w:after="0" w:line="240" w:lineRule="auto"/>
      </w:pPr>
    </w:p>
    <w:p w14:paraId="72A3D3EC" w14:textId="5D7F2BA0" w:rsidR="00177985" w:rsidRDefault="00177985" w:rsidP="00831E15">
      <w:pPr>
        <w:spacing w:after="0" w:line="240" w:lineRule="auto"/>
      </w:pPr>
    </w:p>
    <w:p w14:paraId="0D0B940D" w14:textId="325E5E51" w:rsidR="00831E15" w:rsidRDefault="00831E15" w:rsidP="00831E15">
      <w:pPr>
        <w:spacing w:after="0" w:line="240" w:lineRule="auto"/>
      </w:pPr>
    </w:p>
    <w:p w14:paraId="629D2DDB" w14:textId="15942B15" w:rsidR="00831E15" w:rsidRPr="00691B74" w:rsidRDefault="00831E15" w:rsidP="007412CD">
      <w:pPr>
        <w:spacing w:after="0" w:line="240" w:lineRule="auto"/>
        <w:ind w:left="5103"/>
        <w:rPr>
          <w:b/>
        </w:rPr>
      </w:pPr>
      <w:r w:rsidRPr="00444185">
        <w:t>Grüningen,</w:t>
      </w:r>
      <w:r w:rsidRPr="00691B74">
        <w:rPr>
          <w:b/>
        </w:rPr>
        <w:t xml:space="preserve"> </w:t>
      </w:r>
      <w:r w:rsidR="00177985">
        <w:fldChar w:fldCharType="begin">
          <w:ffData>
            <w:name w:val=""/>
            <w:enabled/>
            <w:calcOnExit w:val="0"/>
            <w:textInput>
              <w:default w:val="Datum"/>
            </w:textInput>
          </w:ffData>
        </w:fldChar>
      </w:r>
      <w:r w:rsidR="00177985">
        <w:instrText xml:space="preserve"> FORMTEXT </w:instrText>
      </w:r>
      <w:r w:rsidR="00177985">
        <w:fldChar w:fldCharType="separate"/>
      </w:r>
      <w:r w:rsidR="00177985">
        <w:rPr>
          <w:noProof/>
        </w:rPr>
        <w:t>Datum</w:t>
      </w:r>
      <w:r w:rsidR="00177985">
        <w:fldChar w:fldCharType="end"/>
      </w:r>
    </w:p>
    <w:p w14:paraId="0E27B00A" w14:textId="2487ACDE" w:rsidR="00906D05" w:rsidRDefault="00906D05" w:rsidP="00154AE9">
      <w:pPr>
        <w:spacing w:after="0" w:line="240" w:lineRule="auto"/>
      </w:pPr>
    </w:p>
    <w:p w14:paraId="60061E4C" w14:textId="3E80ADA8" w:rsidR="00177985" w:rsidRDefault="00177985" w:rsidP="00154AE9">
      <w:pPr>
        <w:spacing w:after="0" w:line="240" w:lineRule="auto"/>
      </w:pPr>
    </w:p>
    <w:p w14:paraId="44EAFD9C" w14:textId="77777777" w:rsidR="00906D05" w:rsidRDefault="00906D05" w:rsidP="00154AE9">
      <w:pPr>
        <w:spacing w:after="0" w:line="240" w:lineRule="auto"/>
      </w:pPr>
    </w:p>
    <w:p w14:paraId="5D37F940" w14:textId="77777777" w:rsidR="00311B3C" w:rsidRPr="00177985" w:rsidRDefault="00177985" w:rsidP="00154AE9">
      <w:pPr>
        <w:spacing w:after="0" w:line="240" w:lineRule="auto"/>
        <w:rPr>
          <w:b/>
          <w:sz w:val="26"/>
          <w:szCs w:val="26"/>
        </w:rPr>
      </w:pPr>
      <w:r w:rsidRPr="00177985">
        <w:rPr>
          <w:b/>
          <w:sz w:val="26"/>
          <w:szCs w:val="26"/>
        </w:rPr>
        <w:fldChar w:fldCharType="begin">
          <w:ffData>
            <w:name w:val=""/>
            <w:enabled/>
            <w:calcOnExit w:val="0"/>
            <w:textInput>
              <w:default w:val="Betreff"/>
            </w:textInput>
          </w:ffData>
        </w:fldChar>
      </w:r>
      <w:r w:rsidRPr="00177985">
        <w:rPr>
          <w:b/>
          <w:sz w:val="26"/>
          <w:szCs w:val="26"/>
        </w:rPr>
        <w:instrText xml:space="preserve"> FORMTEXT </w:instrText>
      </w:r>
      <w:r w:rsidRPr="00177985">
        <w:rPr>
          <w:b/>
          <w:sz w:val="26"/>
          <w:szCs w:val="26"/>
        </w:rPr>
      </w:r>
      <w:r w:rsidRPr="00177985">
        <w:rPr>
          <w:b/>
          <w:sz w:val="26"/>
          <w:szCs w:val="26"/>
        </w:rPr>
        <w:fldChar w:fldCharType="separate"/>
      </w:r>
      <w:r w:rsidRPr="00177985">
        <w:rPr>
          <w:b/>
          <w:noProof/>
          <w:sz w:val="26"/>
          <w:szCs w:val="26"/>
        </w:rPr>
        <w:t>Betreff</w:t>
      </w:r>
      <w:r w:rsidRPr="00177985">
        <w:rPr>
          <w:b/>
          <w:sz w:val="26"/>
          <w:szCs w:val="26"/>
        </w:rPr>
        <w:fldChar w:fldCharType="end"/>
      </w:r>
    </w:p>
    <w:p w14:paraId="4B94D5A5" w14:textId="60DBBD8C" w:rsidR="00154AE9" w:rsidRDefault="00154AE9" w:rsidP="00154AE9">
      <w:pPr>
        <w:spacing w:after="0" w:line="240" w:lineRule="auto"/>
      </w:pPr>
    </w:p>
    <w:p w14:paraId="3DEEC669" w14:textId="2E4020DE" w:rsidR="00154AE9" w:rsidRDefault="00154AE9" w:rsidP="00154AE9">
      <w:pPr>
        <w:spacing w:after="0" w:line="240" w:lineRule="auto"/>
      </w:pPr>
    </w:p>
    <w:p w14:paraId="647226DE" w14:textId="7CFB487A" w:rsidR="00154AE9" w:rsidRDefault="00177985" w:rsidP="00154AE9">
      <w:pPr>
        <w:spacing w:after="0" w:line="240" w:lineRule="auto"/>
      </w:pPr>
      <w:r>
        <w:fldChar w:fldCharType="begin">
          <w:ffData>
            <w:name w:val=""/>
            <w:enabled/>
            <w:calcOnExit w:val="0"/>
            <w:textInput>
              <w:default w:val="Anred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Anrede</w:t>
      </w:r>
      <w:r>
        <w:fldChar w:fldCharType="end"/>
      </w:r>
    </w:p>
    <w:p w14:paraId="3656B9AB" w14:textId="5BD27637" w:rsidR="00177985" w:rsidRDefault="00177985" w:rsidP="00154AE9">
      <w:pPr>
        <w:spacing w:after="0" w:line="240" w:lineRule="auto"/>
      </w:pPr>
    </w:p>
    <w:p w14:paraId="1A9A60DF" w14:textId="6D6DEA69" w:rsidR="00177985" w:rsidRPr="00963670" w:rsidRDefault="00177985" w:rsidP="00154AE9">
      <w:pPr>
        <w:spacing w:after="0" w:line="240" w:lineRule="auto"/>
        <w:rPr>
          <w:lang w:val="de-CH"/>
        </w:rPr>
      </w:pPr>
      <w:r>
        <w:fldChar w:fldCharType="begin">
          <w:ffData>
            <w:name w:val=""/>
            <w:enabled/>
            <w:calcOnExit w:val="0"/>
            <w:textInput>
              <w:default w:val="Text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Text</w:t>
      </w:r>
      <w:r>
        <w:fldChar w:fldCharType="end"/>
      </w:r>
    </w:p>
    <w:p w14:paraId="45FB0818" w14:textId="0AF0B20F" w:rsidR="00702687" w:rsidRPr="00963670" w:rsidRDefault="00702687" w:rsidP="00154AE9">
      <w:pPr>
        <w:spacing w:after="0" w:line="240" w:lineRule="auto"/>
        <w:rPr>
          <w:lang w:val="de-CH"/>
        </w:rPr>
      </w:pPr>
    </w:p>
    <w:p w14:paraId="049F31CB" w14:textId="3CAACD9A" w:rsidR="00702687" w:rsidRPr="00963670" w:rsidRDefault="00702687" w:rsidP="00154AE9">
      <w:pPr>
        <w:spacing w:after="0" w:line="240" w:lineRule="auto"/>
        <w:rPr>
          <w:lang w:val="de-CH"/>
        </w:rPr>
      </w:pPr>
    </w:p>
    <w:p w14:paraId="53128261" w14:textId="77777777" w:rsidR="00275203" w:rsidRPr="00963670" w:rsidRDefault="00275203" w:rsidP="00154AE9">
      <w:pPr>
        <w:spacing w:after="0" w:line="240" w:lineRule="auto"/>
        <w:rPr>
          <w:lang w:val="de-CH"/>
        </w:rPr>
      </w:pPr>
    </w:p>
    <w:p w14:paraId="5A234B71" w14:textId="779B38C7" w:rsidR="00275203" w:rsidRDefault="00E217C4" w:rsidP="007412CD">
      <w:pPr>
        <w:spacing w:after="0" w:line="240" w:lineRule="auto"/>
        <w:ind w:left="5103"/>
      </w:pPr>
      <w:r>
        <w:t>Freundliche</w:t>
      </w:r>
      <w:r w:rsidR="00E77ACE">
        <w:t xml:space="preserve"> </w:t>
      </w:r>
      <w:proofErr w:type="spellStart"/>
      <w:r w:rsidR="00E77ACE">
        <w:t>Grüss</w:t>
      </w:r>
      <w:r>
        <w:t>e</w:t>
      </w:r>
      <w:proofErr w:type="spellEnd"/>
    </w:p>
    <w:p w14:paraId="62486C05" w14:textId="472E7482" w:rsidR="00CE2919" w:rsidRDefault="00CE2919" w:rsidP="00CE2919">
      <w:pPr>
        <w:spacing w:after="0" w:line="240" w:lineRule="auto"/>
        <w:ind w:left="5103"/>
      </w:pPr>
    </w:p>
    <w:p w14:paraId="2393808B" w14:textId="6460D07F" w:rsidR="00CE2919" w:rsidRDefault="00CE2919" w:rsidP="00CE2919">
      <w:pPr>
        <w:spacing w:after="0" w:line="240" w:lineRule="auto"/>
        <w:ind w:left="5103"/>
      </w:pPr>
      <w:r>
        <w:t>Turnverein Grüningen</w:t>
      </w:r>
    </w:p>
    <w:p w14:paraId="4101652C" w14:textId="520C3821" w:rsidR="00275203" w:rsidRDefault="00275203" w:rsidP="007412CD">
      <w:pPr>
        <w:spacing w:after="0" w:line="240" w:lineRule="auto"/>
        <w:ind w:left="5103"/>
      </w:pPr>
    </w:p>
    <w:p w14:paraId="4B99056E" w14:textId="701D12A0" w:rsidR="00177985" w:rsidRDefault="00177985" w:rsidP="007412CD">
      <w:pPr>
        <w:spacing w:after="0" w:line="240" w:lineRule="auto"/>
        <w:ind w:left="5103"/>
      </w:pPr>
    </w:p>
    <w:p w14:paraId="1299C43A" w14:textId="62BB6FFD" w:rsidR="00275203" w:rsidRDefault="00275203" w:rsidP="007412CD">
      <w:pPr>
        <w:spacing w:after="0" w:line="240" w:lineRule="auto"/>
        <w:ind w:left="5103"/>
      </w:pPr>
    </w:p>
    <w:p w14:paraId="0347C61C" w14:textId="31C05721" w:rsidR="00E77ACE" w:rsidRDefault="00177985" w:rsidP="007412CD">
      <w:pPr>
        <w:spacing w:after="0" w:line="240" w:lineRule="auto"/>
        <w:ind w:left="5103"/>
      </w:pPr>
      <w:r>
        <w:fldChar w:fldCharType="begin">
          <w:ffData>
            <w:name w:val=""/>
            <w:enabled/>
            <w:calcOnExit w:val="0"/>
            <w:textInput>
              <w:default w:val="Vorname Nam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Vorname Name</w:t>
      </w:r>
      <w:r>
        <w:fldChar w:fldCharType="end"/>
      </w:r>
    </w:p>
    <w:p w14:paraId="4DDBEF00" w14:textId="709F4E28" w:rsidR="00E77ACE" w:rsidRDefault="00E77ACE" w:rsidP="00154AE9">
      <w:pPr>
        <w:spacing w:after="0" w:line="240" w:lineRule="auto"/>
      </w:pPr>
    </w:p>
    <w:p w14:paraId="3461D779" w14:textId="77777777" w:rsidR="00E77ACE" w:rsidRDefault="00E77ACE" w:rsidP="00154AE9">
      <w:pPr>
        <w:spacing w:after="0" w:line="240" w:lineRule="auto"/>
      </w:pPr>
    </w:p>
    <w:p w14:paraId="3CF2D8B6" w14:textId="77777777" w:rsidR="00E77ACE" w:rsidRDefault="00E77ACE" w:rsidP="00154AE9">
      <w:pPr>
        <w:spacing w:after="0" w:line="240" w:lineRule="auto"/>
      </w:pPr>
    </w:p>
    <w:p w14:paraId="0FB78278" w14:textId="77777777" w:rsidR="00E77ACE" w:rsidRDefault="00E77ACE" w:rsidP="00154AE9">
      <w:pPr>
        <w:spacing w:after="0" w:line="240" w:lineRule="auto"/>
      </w:pPr>
    </w:p>
    <w:p w14:paraId="29E2D242" w14:textId="77777777" w:rsidR="00177985" w:rsidRDefault="00177985" w:rsidP="00E77ACE">
      <w:pPr>
        <w:pStyle w:val="FarbigeListe-Akzent11"/>
        <w:numPr>
          <w:ilvl w:val="0"/>
          <w:numId w:val="1"/>
        </w:numPr>
        <w:spacing w:after="0" w:line="240" w:lineRule="auto"/>
      </w:pPr>
      <w:r>
        <w:fldChar w:fldCharType="begin">
          <w:ffData>
            <w:name w:val=""/>
            <w:enabled/>
            <w:calcOnExit w:val="0"/>
            <w:textInput>
              <w:default w:val="Beilag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Beilage</w:t>
      </w:r>
      <w:r>
        <w:fldChar w:fldCharType="end"/>
      </w:r>
    </w:p>
    <w:p w14:paraId="3C31A29A" w14:textId="77777777" w:rsidR="00017E01" w:rsidRPr="00017E01" w:rsidRDefault="00017E01" w:rsidP="00017E01"/>
    <w:p w14:paraId="11D89D1E" w14:textId="77777777" w:rsidR="00017E01" w:rsidRPr="00017E01" w:rsidRDefault="00017E01" w:rsidP="00017E01"/>
    <w:p w14:paraId="10BCB84C" w14:textId="77777777" w:rsidR="00017E01" w:rsidRPr="00017E01" w:rsidRDefault="00017E01" w:rsidP="00017E01"/>
    <w:p w14:paraId="49F0A61E" w14:textId="77777777" w:rsidR="00017E01" w:rsidRPr="00017E01" w:rsidRDefault="00017E01" w:rsidP="00017E01"/>
    <w:p w14:paraId="13FE29BE" w14:textId="77777777" w:rsidR="00017E01" w:rsidRPr="00017E01" w:rsidRDefault="00017E01" w:rsidP="00017E01"/>
    <w:p w14:paraId="05EB7098" w14:textId="77777777" w:rsidR="00017E01" w:rsidRPr="00017E01" w:rsidRDefault="00017E01" w:rsidP="00017E01"/>
    <w:p w14:paraId="441ECFE9" w14:textId="77777777" w:rsidR="00017E01" w:rsidRPr="00017E01" w:rsidRDefault="00017E01" w:rsidP="00017E01"/>
    <w:p w14:paraId="4091EAD4" w14:textId="77777777" w:rsidR="00017E01" w:rsidRPr="00017E01" w:rsidRDefault="00017E01" w:rsidP="00017E01"/>
    <w:p w14:paraId="1C0744C9" w14:textId="5DE69122" w:rsidR="00017E01" w:rsidRPr="00017E01" w:rsidRDefault="00017E01" w:rsidP="00017E01">
      <w:pPr>
        <w:tabs>
          <w:tab w:val="left" w:pos="8004"/>
        </w:tabs>
      </w:pPr>
      <w:r>
        <w:tab/>
      </w:r>
    </w:p>
    <w:sectPr w:rsidR="00017E01" w:rsidRPr="00017E01" w:rsidSect="00017E0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60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39945" w14:textId="77777777" w:rsidR="00D72852" w:rsidRDefault="00D72852" w:rsidP="00154AE9">
      <w:pPr>
        <w:spacing w:after="0" w:line="240" w:lineRule="auto"/>
      </w:pPr>
      <w:r>
        <w:separator/>
      </w:r>
    </w:p>
  </w:endnote>
  <w:endnote w:type="continuationSeparator" w:id="0">
    <w:p w14:paraId="0562CB0E" w14:textId="77777777" w:rsidR="00D72852" w:rsidRDefault="00D72852" w:rsidP="00154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B7540" w14:textId="1DC73DB3" w:rsidR="00017E01" w:rsidRPr="00017E01" w:rsidRDefault="00FA5045" w:rsidP="00017E01">
    <w:pPr>
      <w:pStyle w:val="StandardBlocksatz"/>
      <w:spacing w:after="0" w:line="240" w:lineRule="auto"/>
      <w:jc w:val="right"/>
      <w:rPr>
        <w:sz w:val="8"/>
        <w:szCs w:val="8"/>
      </w:rPr>
    </w:pPr>
    <w:r>
      <w:rPr>
        <w:noProof/>
      </w:rPr>
      <w:drawing>
        <wp:anchor distT="0" distB="0" distL="114300" distR="114300" simplePos="0" relativeHeight="251666432" behindDoc="1" locked="0" layoutInCell="0" allowOverlap="1" wp14:anchorId="17AAB44D" wp14:editId="5A318608">
          <wp:simplePos x="0" y="0"/>
          <wp:positionH relativeFrom="margin">
            <wp:posOffset>1437679</wp:posOffset>
          </wp:positionH>
          <wp:positionV relativeFrom="paragraph">
            <wp:posOffset>-3746457</wp:posOffset>
          </wp:positionV>
          <wp:extent cx="3264692" cy="3671168"/>
          <wp:effectExtent l="0" t="0" r="0" b="5715"/>
          <wp:wrapNone/>
          <wp:docPr id="214013286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727953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26" b="7458"/>
                  <a:stretch/>
                </pic:blipFill>
                <pic:spPr bwMode="auto">
                  <a:xfrm>
                    <a:off x="0" y="0"/>
                    <a:ext cx="3264692" cy="36711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2852" w:rsidRPr="00017E01">
      <w:rPr>
        <w:noProof/>
        <w:sz w:val="8"/>
        <w:szCs w:val="8"/>
        <w:lang w:eastAsia="de-C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618818" wp14:editId="287994C1">
              <wp:simplePos x="0" y="0"/>
              <wp:positionH relativeFrom="column">
                <wp:posOffset>-444764</wp:posOffset>
              </wp:positionH>
              <wp:positionV relativeFrom="paragraph">
                <wp:posOffset>-183515</wp:posOffset>
              </wp:positionV>
              <wp:extent cx="2338705" cy="551180"/>
              <wp:effectExtent l="2540" t="0" r="1905" b="3810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8705" cy="551180"/>
                        <a:chOff x="8425" y="15571"/>
                        <a:chExt cx="3683" cy="868"/>
                      </a:xfrm>
                    </wpg:grpSpPr>
                    <pic:pic xmlns:pic="http://schemas.openxmlformats.org/drawingml/2006/picture">
                      <pic:nvPicPr>
                        <pic:cNvPr id="2" name="Picture 8" descr="Logo ZK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87" y="15865"/>
                          <a:ext cx="2620" cy="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8425" y="15571"/>
                          <a:ext cx="3683" cy="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96164" w14:textId="77777777" w:rsidR="00573508" w:rsidRDefault="00573508" w:rsidP="00573508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155F72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Hauptsponsor: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618818" id="Group 7" o:spid="_x0000_s1026" style="position:absolute;left:0;text-align:left;margin-left:-35pt;margin-top:-14.45pt;width:184.15pt;height:43.4pt;z-index:251659264" coordorigin="8425,15571" coordsize="3683,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 ZKB" style="position:absolute;left:8587;top:15865;width:2620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" filled="t">
                <v:imagedata r:id="rId3" o:title="Logo ZK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8425;top:15571;width:3683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14:paraId="15396164" w14:textId="77777777" w:rsidR="00573508" w:rsidRDefault="00573508" w:rsidP="00573508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155F72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Hauptsponsor:</w:t>
                      </w:r>
                    </w:p>
                  </w:txbxContent>
                </v:textbox>
              </v:shape>
            </v:group>
          </w:pict>
        </mc:Fallback>
      </mc:AlternateContent>
    </w:r>
    <w:r w:rsidR="00017E01" w:rsidRPr="00017E01">
      <w:rPr>
        <w:sz w:val="8"/>
        <w:szCs w:val="8"/>
      </w:rPr>
      <w:tab/>
    </w:r>
  </w:p>
  <w:p w14:paraId="5A8345D7" w14:textId="718AD27B" w:rsidR="00017E01" w:rsidRPr="00017E01" w:rsidRDefault="00017E01" w:rsidP="00FA5045">
    <w:pPr>
      <w:pStyle w:val="StandardBlocksatz"/>
      <w:spacing w:after="0" w:line="240" w:lineRule="auto"/>
      <w:ind w:right="-567"/>
      <w:jc w:val="right"/>
      <w:rPr>
        <w:rFonts w:ascii="Arial Narrow" w:hAnsi="Arial Narrow"/>
        <w:color w:val="006831"/>
        <w:sz w:val="18"/>
        <w:szCs w:val="18"/>
      </w:rPr>
    </w:pPr>
    <w:r w:rsidRPr="00017E01">
      <w:rPr>
        <w:rFonts w:ascii="Arial Narrow" w:hAnsi="Arial Narrow"/>
        <w:color w:val="006831"/>
        <w:sz w:val="18"/>
        <w:szCs w:val="18"/>
      </w:rPr>
      <w:t>Bankverbindung: ZKB 80-151-4</w:t>
    </w:r>
  </w:p>
  <w:p w14:paraId="3AD33625" w14:textId="53216D35" w:rsidR="00017E01" w:rsidRPr="00017E01" w:rsidRDefault="00017E01" w:rsidP="00FA5045">
    <w:pPr>
      <w:pStyle w:val="StandardBlocksatz"/>
      <w:spacing w:after="0" w:line="240" w:lineRule="auto"/>
      <w:ind w:right="-567"/>
      <w:jc w:val="right"/>
      <w:rPr>
        <w:rFonts w:ascii="Arial Narrow" w:hAnsi="Arial Narrow"/>
        <w:color w:val="006831"/>
        <w:sz w:val="18"/>
        <w:szCs w:val="18"/>
      </w:rPr>
    </w:pPr>
    <w:r w:rsidRPr="00017E01">
      <w:rPr>
        <w:rFonts w:ascii="Arial Narrow" w:hAnsi="Arial Narrow"/>
        <w:color w:val="006831"/>
        <w:sz w:val="18"/>
        <w:szCs w:val="18"/>
      </w:rPr>
      <w:t>IBAN: CH9200700112900704415</w:t>
    </w:r>
  </w:p>
  <w:p w14:paraId="55AAD808" w14:textId="77777777" w:rsidR="00017E01" w:rsidRDefault="00017E01" w:rsidP="00017E01">
    <w:pPr>
      <w:pStyle w:val="Fuzeile"/>
      <w:tabs>
        <w:tab w:val="clear" w:pos="4536"/>
        <w:tab w:val="clear" w:pos="9072"/>
        <w:tab w:val="left" w:pos="6982"/>
      </w:tabs>
    </w:pPr>
  </w:p>
  <w:p w14:paraId="1405E9C6" w14:textId="77777777" w:rsidR="00017E01" w:rsidRDefault="00017E01" w:rsidP="00017E01">
    <w:pPr>
      <w:pStyle w:val="Fuzeile"/>
      <w:tabs>
        <w:tab w:val="clear" w:pos="4536"/>
        <w:tab w:val="clear" w:pos="9072"/>
        <w:tab w:val="left" w:pos="6982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E0A41" w14:textId="77777777" w:rsidR="00D72852" w:rsidRDefault="00D72852" w:rsidP="00154AE9">
      <w:pPr>
        <w:spacing w:after="0" w:line="240" w:lineRule="auto"/>
      </w:pPr>
      <w:r>
        <w:separator/>
      </w:r>
    </w:p>
  </w:footnote>
  <w:footnote w:type="continuationSeparator" w:id="0">
    <w:p w14:paraId="62EBF3C5" w14:textId="77777777" w:rsidR="00D72852" w:rsidRDefault="00D72852" w:rsidP="00154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7CC1D" w14:textId="77777777" w:rsidR="009A57BF" w:rsidRDefault="00FA5045">
    <w:pPr>
      <w:pStyle w:val="Kopfzeile"/>
    </w:pPr>
    <w:r>
      <w:rPr>
        <w:noProof/>
        <w:lang w:val="pt-BR" w:eastAsia="pt-BR"/>
      </w:rPr>
      <w:pict w14:anchorId="53CE80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279536" o:spid="_x0000_s2053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4ECCF" w14:textId="01941BC6" w:rsidR="00036404" w:rsidRPr="00036404" w:rsidRDefault="00017E01" w:rsidP="00017E01">
    <w:pPr>
      <w:pStyle w:val="Kopfzeile"/>
      <w:tabs>
        <w:tab w:val="clear" w:pos="4536"/>
        <w:tab w:val="clear" w:pos="9072"/>
        <w:tab w:val="left" w:pos="3759"/>
      </w:tabs>
      <w:rPr>
        <w:rFonts w:ascii="Arial Narrow" w:hAnsi="Arial Narrow"/>
        <w:b/>
        <w:bCs/>
        <w:color w:val="006831"/>
        <w:sz w:val="24"/>
        <w:szCs w:val="24"/>
      </w:rPr>
    </w:pPr>
    <w:r w:rsidRPr="00036404">
      <w:rPr>
        <w:noProof/>
        <w:sz w:val="24"/>
        <w:szCs w:val="24"/>
      </w:rPr>
      <w:drawing>
        <wp:anchor distT="0" distB="0" distL="114300" distR="114300" simplePos="0" relativeHeight="251661312" behindDoc="1" locked="0" layoutInCell="0" allowOverlap="1" wp14:anchorId="1E815CF8" wp14:editId="52A84298">
          <wp:simplePos x="0" y="0"/>
          <wp:positionH relativeFrom="margin">
            <wp:posOffset>5018215</wp:posOffset>
          </wp:positionH>
          <wp:positionV relativeFrom="margin">
            <wp:posOffset>-774065</wp:posOffset>
          </wp:positionV>
          <wp:extent cx="1550670" cy="593725"/>
          <wp:effectExtent l="0" t="0" r="0" b="0"/>
          <wp:wrapNone/>
          <wp:docPr id="48982376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727953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325" t="3577" r="4776" b="86974"/>
                  <a:stretch/>
                </pic:blipFill>
                <pic:spPr bwMode="auto">
                  <a:xfrm>
                    <a:off x="0" y="0"/>
                    <a:ext cx="155067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6404" w:rsidRPr="00036404">
      <w:rPr>
        <w:rFonts w:ascii="Arial Narrow" w:hAnsi="Arial Narrow"/>
        <w:b/>
        <w:bCs/>
        <w:color w:val="006831"/>
        <w:sz w:val="24"/>
        <w:szCs w:val="24"/>
      </w:rPr>
      <w:t>Turnverein Grüningen</w:t>
    </w:r>
    <w:r>
      <w:rPr>
        <w:rFonts w:ascii="Arial Narrow" w:hAnsi="Arial Narrow"/>
        <w:b/>
        <w:bCs/>
        <w:color w:val="006831"/>
        <w:sz w:val="24"/>
        <w:szCs w:val="24"/>
      </w:rPr>
      <w:tab/>
    </w:r>
    <w:hyperlink r:id="rId2" w:history="1">
      <w:r w:rsidRPr="00017E01">
        <w:rPr>
          <w:rStyle w:val="Hyperlink"/>
          <w:rFonts w:ascii="Arial Narrow" w:hAnsi="Arial Narrow"/>
          <w:b/>
          <w:bCs/>
          <w:color w:val="006831"/>
          <w:sz w:val="24"/>
          <w:szCs w:val="24"/>
          <w:u w:val="none"/>
        </w:rPr>
        <w:t>www.tvgrueningen.ch</w:t>
      </w:r>
    </w:hyperlink>
  </w:p>
  <w:p w14:paraId="1F292639" w14:textId="24C25754" w:rsidR="00036404" w:rsidRDefault="00017E01">
    <w:pPr>
      <w:pStyle w:val="Kopfzeile"/>
      <w:rPr>
        <w:rFonts w:ascii="Arial Narrow" w:hAnsi="Arial Narrow"/>
        <w:color w:val="006831"/>
        <w:sz w:val="24"/>
        <w:szCs w:val="2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570071B" wp14:editId="7C50325D">
          <wp:simplePos x="0" y="0"/>
          <wp:positionH relativeFrom="margin">
            <wp:posOffset>2781935</wp:posOffset>
          </wp:positionH>
          <wp:positionV relativeFrom="paragraph">
            <wp:posOffset>19050</wp:posOffset>
          </wp:positionV>
          <wp:extent cx="233045" cy="233045"/>
          <wp:effectExtent l="0" t="0" r="0" b="0"/>
          <wp:wrapNone/>
          <wp:docPr id="165245423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045" cy="233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EDE6D3F" wp14:editId="0604AC3C">
          <wp:simplePos x="0" y="0"/>
          <wp:positionH relativeFrom="column">
            <wp:posOffset>3102444</wp:posOffset>
          </wp:positionH>
          <wp:positionV relativeFrom="paragraph">
            <wp:posOffset>10795</wp:posOffset>
          </wp:positionV>
          <wp:extent cx="248920" cy="249555"/>
          <wp:effectExtent l="0" t="0" r="0" b="0"/>
          <wp:wrapNone/>
          <wp:docPr id="500309905" name="Grafik 4" descr="Instagram logo rund Bilder - Kostenloser Download auf Freep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nstagram logo rund Bilder - Kostenloser Download auf Freepik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34" t="17757" r="17739" b="18080"/>
                  <a:stretch/>
                </pic:blipFill>
                <pic:spPr bwMode="auto">
                  <a:xfrm>
                    <a:off x="0" y="0"/>
                    <a:ext cx="248920" cy="249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6404" w:rsidRPr="00036404">
      <w:rPr>
        <w:rFonts w:ascii="Arial Narrow" w:hAnsi="Arial Narrow"/>
        <w:color w:val="006831"/>
        <w:sz w:val="24"/>
        <w:szCs w:val="24"/>
      </w:rPr>
      <w:t>8627 Grüningen</w:t>
    </w:r>
  </w:p>
  <w:p w14:paraId="08E3F867" w14:textId="095505AC" w:rsidR="00FA5045" w:rsidRPr="00036404" w:rsidRDefault="00FA5045">
    <w:pPr>
      <w:pStyle w:val="Kopfzeile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A12B" w14:textId="77777777" w:rsidR="009A57BF" w:rsidRDefault="00FA5045">
    <w:pPr>
      <w:pStyle w:val="Kopfzeile"/>
    </w:pPr>
    <w:r>
      <w:rPr>
        <w:noProof/>
        <w:lang w:val="pt-BR" w:eastAsia="pt-BR"/>
      </w:rPr>
      <w:pict w14:anchorId="59534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279535" o:spid="_x0000_s2052" type="#_x0000_t75" style="position:absolute;margin-left:0;margin-top:0;width:595.45pt;height:841.9pt;z-index:-251660288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061F7"/>
    <w:multiLevelType w:val="hybridMultilevel"/>
    <w:tmpl w:val="B3DC8620"/>
    <w:lvl w:ilvl="0" w:tplc="3CEC9BDC">
      <w:start w:val="60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4180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852"/>
    <w:rsid w:val="00017E01"/>
    <w:rsid w:val="000269FD"/>
    <w:rsid w:val="00036404"/>
    <w:rsid w:val="00063B10"/>
    <w:rsid w:val="000958A2"/>
    <w:rsid w:val="000D020F"/>
    <w:rsid w:val="00126E4C"/>
    <w:rsid w:val="00154AE9"/>
    <w:rsid w:val="00177985"/>
    <w:rsid w:val="0020480F"/>
    <w:rsid w:val="00216D7A"/>
    <w:rsid w:val="00217C89"/>
    <w:rsid w:val="00275203"/>
    <w:rsid w:val="002D4995"/>
    <w:rsid w:val="00307184"/>
    <w:rsid w:val="00311B3C"/>
    <w:rsid w:val="00357AE9"/>
    <w:rsid w:val="00410392"/>
    <w:rsid w:val="00444185"/>
    <w:rsid w:val="00483562"/>
    <w:rsid w:val="004F0FF3"/>
    <w:rsid w:val="005445DE"/>
    <w:rsid w:val="0056691E"/>
    <w:rsid w:val="00573508"/>
    <w:rsid w:val="005762FE"/>
    <w:rsid w:val="005A6B73"/>
    <w:rsid w:val="005D3420"/>
    <w:rsid w:val="00691B74"/>
    <w:rsid w:val="006C5F2D"/>
    <w:rsid w:val="006F1CA8"/>
    <w:rsid w:val="00702687"/>
    <w:rsid w:val="0073396B"/>
    <w:rsid w:val="0073584A"/>
    <w:rsid w:val="007412CD"/>
    <w:rsid w:val="0074243B"/>
    <w:rsid w:val="007531D4"/>
    <w:rsid w:val="00777FA8"/>
    <w:rsid w:val="0079585B"/>
    <w:rsid w:val="007E4988"/>
    <w:rsid w:val="007F35DB"/>
    <w:rsid w:val="00831E15"/>
    <w:rsid w:val="00845CC9"/>
    <w:rsid w:val="00851B0A"/>
    <w:rsid w:val="00882302"/>
    <w:rsid w:val="0088764F"/>
    <w:rsid w:val="008B6F8B"/>
    <w:rsid w:val="008D09B9"/>
    <w:rsid w:val="008F211C"/>
    <w:rsid w:val="00906D05"/>
    <w:rsid w:val="00963670"/>
    <w:rsid w:val="009936AF"/>
    <w:rsid w:val="009A57BF"/>
    <w:rsid w:val="009D03F0"/>
    <w:rsid w:val="00A07D05"/>
    <w:rsid w:val="00AD011A"/>
    <w:rsid w:val="00B90BDB"/>
    <w:rsid w:val="00C30A5A"/>
    <w:rsid w:val="00C63C46"/>
    <w:rsid w:val="00C9113E"/>
    <w:rsid w:val="00CC50BC"/>
    <w:rsid w:val="00CE2919"/>
    <w:rsid w:val="00D272E9"/>
    <w:rsid w:val="00D456FA"/>
    <w:rsid w:val="00D72852"/>
    <w:rsid w:val="00D82642"/>
    <w:rsid w:val="00E217C4"/>
    <w:rsid w:val="00E43909"/>
    <w:rsid w:val="00E77ACE"/>
    <w:rsid w:val="00F33A29"/>
    <w:rsid w:val="00F97521"/>
    <w:rsid w:val="00FA5045"/>
    <w:rsid w:val="62D5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;"/>
  <w14:docId w14:val="4461BF90"/>
  <w15:chartTrackingRefBased/>
  <w15:docId w15:val="{4539C8A3-283C-4CF6-A352-62C7812F0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17C89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54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4AE9"/>
  </w:style>
  <w:style w:type="paragraph" w:styleId="Fuzeile">
    <w:name w:val="footer"/>
    <w:basedOn w:val="Standard"/>
    <w:link w:val="FuzeileZchn"/>
    <w:uiPriority w:val="99"/>
    <w:unhideWhenUsed/>
    <w:rsid w:val="00154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4A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4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445DE"/>
    <w:rPr>
      <w:rFonts w:ascii="Tahoma" w:hAnsi="Tahoma" w:cs="Tahoma"/>
      <w:sz w:val="16"/>
      <w:szCs w:val="16"/>
    </w:rPr>
  </w:style>
  <w:style w:type="paragraph" w:customStyle="1" w:styleId="FarbigeListe-Akzent11">
    <w:name w:val="Farbige Liste - Akzent 11"/>
    <w:basedOn w:val="Standard"/>
    <w:uiPriority w:val="34"/>
    <w:qFormat/>
    <w:rsid w:val="00E77ACE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5735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CH" w:eastAsia="de-CH"/>
    </w:rPr>
  </w:style>
  <w:style w:type="character" w:styleId="Hyperlink">
    <w:name w:val="Hyperlink"/>
    <w:basedOn w:val="Absatz-Standardschriftart"/>
    <w:uiPriority w:val="99"/>
    <w:unhideWhenUsed/>
    <w:rsid w:val="00017E01"/>
    <w:rPr>
      <w:color w:val="0563C1" w:themeColor="hyperlink"/>
      <w:u w:val="single"/>
    </w:rPr>
  </w:style>
  <w:style w:type="paragraph" w:customStyle="1" w:styleId="StandardBlocksatz">
    <w:name w:val="Standard Blocksatz"/>
    <w:basedOn w:val="Standard"/>
    <w:qFormat/>
    <w:rsid w:val="00017E01"/>
    <w:pPr>
      <w:spacing w:after="280" w:line="280" w:lineRule="atLeast"/>
      <w:jc w:val="both"/>
    </w:pPr>
    <w:rPr>
      <w:rFonts w:asciiTheme="minorHAnsi" w:eastAsiaTheme="minorHAnsi" w:hAnsiTheme="minorHAnsi" w:cstheme="minorBidi"/>
      <w:kern w:val="2"/>
      <w:lang w:val="de-CH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tvgrueningen.ch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obm\AppData\Local\Packages\Microsoft.MicrosoftEdge_8wekyb3d8bbwe\TempState\Downloads\Vorlage_Brief_rechts_Anschrift_TVG_mit_ZKB%20(1)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FBDF2-C611-481E-ABA0-5174E15BE8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398209-E973-43BF-A0FC-3FBA8A04E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Vorlage_Brief_rechts_Anschrift_TVG_mit_ZKB (1).dot</Template>
  <TotalTime>0</TotalTime>
  <Pages>1</Pages>
  <Words>41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TVG_Vorlage_Brief_Links_Anschrift</vt:lpstr>
    </vt:vector>
  </TitlesOfParts>
  <Company/>
  <LinksUpToDate>false</LinksUpToDate>
  <CharactersWithSpaces>305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TVG_Vorlage_Brief_Links_Anschrift</dc:title>
  <dc:subject/>
  <dc:creator>ddobm</dc:creator>
  <cp:keywords/>
  <cp:lastModifiedBy>Dobmann Dominik (SSD)</cp:lastModifiedBy>
  <cp:revision>4</cp:revision>
  <cp:lastPrinted>2018-02-28T09:11:00Z</cp:lastPrinted>
  <dcterms:created xsi:type="dcterms:W3CDTF">2020-02-02T17:58:00Z</dcterms:created>
  <dcterms:modified xsi:type="dcterms:W3CDTF">2025-10-29T10:02:00Z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TC021233579991</vt:lpwstr>
  </property>
</Properties>
</file>